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59F" w:rsidRPr="00B13EFA" w:rsidRDefault="006B7F6C" w:rsidP="00511464">
      <w:pPr>
        <w:spacing w:after="0" w:line="240" w:lineRule="auto"/>
        <w:jc w:val="center"/>
        <w:rPr>
          <w:rFonts w:ascii="Comic Sans MS" w:hAnsi="Comic Sans MS"/>
          <w:b/>
          <w:color w:val="FF0000"/>
          <w:sz w:val="36"/>
          <w:szCs w:val="36"/>
          <w:u w:val="single"/>
        </w:rPr>
      </w:pPr>
      <w:proofErr w:type="spellStart"/>
      <w:r>
        <w:rPr>
          <w:rFonts w:ascii="Comic Sans MS" w:hAnsi="Comic Sans MS"/>
          <w:b/>
          <w:sz w:val="24"/>
          <w:szCs w:val="24"/>
          <w:u w:val="single"/>
        </w:rPr>
        <w:t>Longvernal</w:t>
      </w:r>
      <w:proofErr w:type="spellEnd"/>
      <w:r>
        <w:rPr>
          <w:rFonts w:ascii="Comic Sans MS" w:hAnsi="Comic Sans MS"/>
          <w:b/>
          <w:sz w:val="24"/>
          <w:szCs w:val="24"/>
          <w:u w:val="single"/>
        </w:rPr>
        <w:t xml:space="preserve"> Primary School</w:t>
      </w:r>
    </w:p>
    <w:p w:rsidR="00511464" w:rsidRDefault="0052468B" w:rsidP="00511464">
      <w:pPr>
        <w:spacing w:after="0" w:line="240" w:lineRule="auto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603109</wp:posOffset>
                </wp:positionH>
                <wp:positionV relativeFrom="paragraph">
                  <wp:posOffset>243840</wp:posOffset>
                </wp:positionV>
                <wp:extent cx="1749425" cy="508000"/>
                <wp:effectExtent l="0" t="0" r="22225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508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2C116" id="Rectangle 29" o:spid="_x0000_s1026" style="position:absolute;margin-left:47.5pt;margin-top:19.2pt;width:137.75pt;height:4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" fillcolor="#70ad47 [3209]" strokecolor="#70ad47 [3209]" strokeweight="1pt"/>
            </w:pict>
          </mc:Fallback>
        </mc:AlternateContent>
      </w:r>
    </w:p>
    <w:p w:rsidR="00355E05" w:rsidRDefault="00575973" w:rsidP="00511464">
      <w:pPr>
        <w:spacing w:after="0" w:line="240" w:lineRule="auto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965916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1B9BFA2" wp14:editId="4DF94BF2">
                <wp:simplePos x="0" y="0"/>
                <wp:positionH relativeFrom="column">
                  <wp:posOffset>3968044</wp:posOffset>
                </wp:positionH>
                <wp:positionV relativeFrom="paragraph">
                  <wp:posOffset>3089628</wp:posOffset>
                </wp:positionV>
                <wp:extent cx="970844" cy="519289"/>
                <wp:effectExtent l="0" t="0" r="20320" b="146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844" cy="51928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973" w:rsidRPr="00965916" w:rsidRDefault="00575973" w:rsidP="0057597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CAR DROP OFF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9BF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.45pt;margin-top:243.3pt;width:76.45pt;height:40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" fillcolor="#0070c0" strokecolor="#0070c0">
                <v:textbox>
                  <w:txbxContent>
                    <w:p w:rsidR="00575973" w:rsidRPr="00965916" w:rsidRDefault="00575973" w:rsidP="00575973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CAR DROP OFF ZONE</w:t>
                      </w:r>
                    </w:p>
                  </w:txbxContent>
                </v:textbox>
              </v:shape>
            </w:pict>
          </mc:Fallback>
        </mc:AlternateContent>
      </w:r>
      <w:r w:rsidR="0052468B" w:rsidRPr="0052468B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749723</wp:posOffset>
                </wp:positionH>
                <wp:positionV relativeFrom="paragraph">
                  <wp:posOffset>10725</wp:posOffset>
                </wp:positionV>
                <wp:extent cx="1494367" cy="516679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367" cy="516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68B" w:rsidRPr="0052468B" w:rsidRDefault="0052468B" w:rsidP="0052468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2468B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Autumn Term 1</w:t>
                            </w:r>
                          </w:p>
                          <w:p w:rsidR="0052468B" w:rsidRPr="0052468B" w:rsidRDefault="0052468B" w:rsidP="0052468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2468B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2020/2021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9.05pt;margin-top:.85pt;width:117.65pt;height:40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" filled="f" stroked="f">
                <v:textbox>
                  <w:txbxContent>
                    <w:p w:rsidR="0052468B" w:rsidRPr="0052468B" w:rsidRDefault="0052468B" w:rsidP="0052468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2468B"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Autumn Term 1</w:t>
                      </w:r>
                    </w:p>
                    <w:p w:rsidR="0052468B" w:rsidRPr="0052468B" w:rsidRDefault="0052468B" w:rsidP="0052468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2468B">
                        <w:rPr>
                          <w:rFonts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2020/2021</w:t>
                      </w:r>
                    </w:p>
                  </w:txbxContent>
                </v:textbox>
              </v:shape>
            </w:pict>
          </mc:Fallback>
        </mc:AlternateContent>
      </w:r>
      <w:r w:rsidR="00E30CBA" w:rsidRPr="006A2998">
        <w:rPr>
          <w:rFonts w:ascii="Comic Sans MS" w:hAnsi="Comic Sans MS"/>
          <w:b/>
          <w:noProof/>
          <w:color w:val="FF0000"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5D3A60A" wp14:editId="43958441">
                <wp:simplePos x="0" y="0"/>
                <wp:positionH relativeFrom="column">
                  <wp:posOffset>7223901</wp:posOffset>
                </wp:positionH>
                <wp:positionV relativeFrom="paragraph">
                  <wp:posOffset>2394303</wp:posOffset>
                </wp:positionV>
                <wp:extent cx="1230489" cy="970845"/>
                <wp:effectExtent l="0" t="0" r="27305" b="2032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489" cy="970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FE0" w:rsidRPr="006A2998" w:rsidRDefault="00F63FE0" w:rsidP="00F63FE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Norton Hill Primary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Reception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A60A" id="_x0000_s1028" type="#_x0000_t202" style="position:absolute;left:0;text-align:left;margin-left:568.8pt;margin-top:188.55pt;width:96.9pt;height:76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" fillcolor="white [3212]" strokecolor="white [3212]">
                <v:textbox>
                  <w:txbxContent>
                    <w:p w:rsidR="00F63FE0" w:rsidRPr="006A2998" w:rsidRDefault="00F63FE0" w:rsidP="00F63FE0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Norton Hill Primary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Reception Zone</w:t>
                      </w:r>
                    </w:p>
                  </w:txbxContent>
                </v:textbox>
              </v:shape>
            </w:pict>
          </mc:Fallback>
        </mc:AlternateContent>
      </w:r>
      <w:r w:rsidR="00E30CBA" w:rsidRPr="00965916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A2B92D" wp14:editId="4CA6C04C">
                <wp:simplePos x="0" y="0"/>
                <wp:positionH relativeFrom="column">
                  <wp:posOffset>6376317</wp:posOffset>
                </wp:positionH>
                <wp:positionV relativeFrom="paragraph">
                  <wp:posOffset>5108646</wp:posOffset>
                </wp:positionV>
                <wp:extent cx="1077807" cy="282222"/>
                <wp:effectExtent l="0" t="0" r="27305" b="228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807" cy="28222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16" w:rsidRPr="00965916" w:rsidRDefault="00965916" w:rsidP="0096591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591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ALLEY</w:t>
                            </w:r>
                            <w:r w:rsidRPr="0096591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B92D" id="_x0000_s1029" type="#_x0000_t202" style="position:absolute;left:0;text-align:left;margin-left:502.05pt;margin-top:402.25pt;width:84.85pt;height:22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" fillcolor="#0070c0" strokecolor="#0070c0">
                <v:textbox>
                  <w:txbxContent>
                    <w:p w:rsidR="00965916" w:rsidRPr="00965916" w:rsidRDefault="00965916" w:rsidP="00965916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65916">
                        <w:rPr>
                          <w:color w:val="FFFFFF" w:themeColor="background1"/>
                          <w:sz w:val="28"/>
                          <w:szCs w:val="28"/>
                        </w:rPr>
                        <w:t>ALLEY</w:t>
                      </w:r>
                      <w:r w:rsidRPr="0096591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GATE</w:t>
                      </w:r>
                    </w:p>
                  </w:txbxContent>
                </v:textbox>
              </v:shape>
            </w:pict>
          </mc:Fallback>
        </mc:AlternateContent>
      </w:r>
      <w:r w:rsidR="00E30CBA" w:rsidRPr="00965916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4412262</wp:posOffset>
                </wp:positionH>
                <wp:positionV relativeFrom="paragraph">
                  <wp:posOffset>4679103</wp:posOffset>
                </wp:positionV>
                <wp:extent cx="1337874" cy="282222"/>
                <wp:effectExtent l="0" t="0" r="15240" b="228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874" cy="28222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16" w:rsidRPr="00965916" w:rsidRDefault="00965916" w:rsidP="0096591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591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BOTTOM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7.4pt;margin-top:368.45pt;width:105.35pt;height:22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" fillcolor="#0070c0" strokecolor="#0070c0">
                <v:textbox>
                  <w:txbxContent>
                    <w:p w:rsidR="00965916" w:rsidRPr="00965916" w:rsidRDefault="00965916" w:rsidP="00965916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65916">
                        <w:rPr>
                          <w:color w:val="FFFFFF" w:themeColor="background1"/>
                          <w:sz w:val="28"/>
                          <w:szCs w:val="28"/>
                        </w:rPr>
                        <w:t>BOTTOM GATE</w:t>
                      </w:r>
                    </w:p>
                  </w:txbxContent>
                </v:textbox>
              </v:shape>
            </w:pict>
          </mc:Fallback>
        </mc:AlternateContent>
      </w:r>
      <w:r w:rsidR="00E30CBA" w:rsidRPr="00965916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A2B92D" wp14:editId="4CA6C04C">
                <wp:simplePos x="0" y="0"/>
                <wp:positionH relativeFrom="column">
                  <wp:posOffset>1952342</wp:posOffset>
                </wp:positionH>
                <wp:positionV relativeFrom="paragraph">
                  <wp:posOffset>4329006</wp:posOffset>
                </wp:positionV>
                <wp:extent cx="948267" cy="293511"/>
                <wp:effectExtent l="0" t="0" r="2349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267" cy="29351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16" w:rsidRPr="00965916" w:rsidRDefault="00965916" w:rsidP="00965916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591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TOP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B92D" id="_x0000_s1031" type="#_x0000_t202" style="position:absolute;left:0;text-align:left;margin-left:153.75pt;margin-top:340.85pt;width:74.65pt;height:23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" fillcolor="#0070c0" strokecolor="#0070c0">
                <v:textbox>
                  <w:txbxContent>
                    <w:p w:rsidR="00965916" w:rsidRPr="00965916" w:rsidRDefault="00965916" w:rsidP="00965916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65916">
                        <w:rPr>
                          <w:color w:val="FFFFFF" w:themeColor="background1"/>
                          <w:sz w:val="28"/>
                          <w:szCs w:val="28"/>
                        </w:rPr>
                        <w:t>TOP GATE</w:t>
                      </w:r>
                    </w:p>
                  </w:txbxContent>
                </v:textbox>
              </v:shape>
            </w:pict>
          </mc:Fallback>
        </mc:AlternateContent>
      </w:r>
      <w:r w:rsidR="00E30CBA" w:rsidRPr="00965916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1AEE387" wp14:editId="3D5B8477">
                <wp:simplePos x="0" y="0"/>
                <wp:positionH relativeFrom="column">
                  <wp:posOffset>2494421</wp:posOffset>
                </wp:positionH>
                <wp:positionV relativeFrom="paragraph">
                  <wp:posOffset>2576336</wp:posOffset>
                </wp:positionV>
                <wp:extent cx="1280654" cy="225778"/>
                <wp:effectExtent l="0" t="0" r="15240" b="222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654" cy="22577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FE0" w:rsidRPr="00F63FE0" w:rsidRDefault="00F63FE0" w:rsidP="00F63FE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3FE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WOODPECKER</w:t>
                            </w:r>
                            <w:r w:rsidRPr="00F63FE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EE387" id="_x0000_s1032" type="#_x0000_t202" style="position:absolute;left:0;text-align:left;margin-left:196.4pt;margin-top:202.85pt;width:100.85pt;height:17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" fillcolor="#0070c0" strokecolor="#0070c0">
                <v:textbox>
                  <w:txbxContent>
                    <w:p w:rsidR="00F63FE0" w:rsidRPr="00F63FE0" w:rsidRDefault="00F63FE0" w:rsidP="00F63FE0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F63FE0">
                        <w:rPr>
                          <w:color w:val="FFFFFF" w:themeColor="background1"/>
                          <w:sz w:val="20"/>
                          <w:szCs w:val="20"/>
                        </w:rPr>
                        <w:t>WOODPECKER</w:t>
                      </w:r>
                      <w:r w:rsidRPr="00F63FE0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GATE</w:t>
                      </w:r>
                    </w:p>
                  </w:txbxContent>
                </v:textbox>
              </v:shape>
            </w:pict>
          </mc:Fallback>
        </mc:AlternateContent>
      </w:r>
      <w:r w:rsidR="00E30CBA" w:rsidRPr="006A2998">
        <w:rPr>
          <w:rFonts w:ascii="Comic Sans MS" w:hAnsi="Comic Sans MS"/>
          <w:b/>
          <w:noProof/>
          <w:color w:val="FF0000"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54141C" wp14:editId="6E94212E">
                <wp:simplePos x="0" y="0"/>
                <wp:positionH relativeFrom="column">
                  <wp:posOffset>2629606</wp:posOffset>
                </wp:positionH>
                <wp:positionV relativeFrom="paragraph">
                  <wp:posOffset>1819204</wp:posOffset>
                </wp:positionV>
                <wp:extent cx="1072444" cy="756355"/>
                <wp:effectExtent l="0" t="0" r="13970" b="2476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444" cy="75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998" w:rsidRPr="006A2998" w:rsidRDefault="006A2998" w:rsidP="006A299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Longvernal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Reception </w:t>
                            </w:r>
                            <w:r w:rsidR="00F63FE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141C" id="_x0000_s1033" type="#_x0000_t202" style="position:absolute;left:0;text-align:left;margin-left:207.05pt;margin-top:143.25pt;width:84.45pt;height:59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" fillcolor="white [3212]" strokecolor="white [3212]">
                <v:textbox>
                  <w:txbxContent>
                    <w:p w:rsidR="006A2998" w:rsidRPr="006A2998" w:rsidRDefault="006A2998" w:rsidP="006A2998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Longvernal</w:t>
                      </w:r>
                      <w:proofErr w:type="spellEnd"/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Reception </w:t>
                      </w:r>
                      <w:r w:rsidR="00F63FE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Zone</w:t>
                      </w:r>
                    </w:p>
                  </w:txbxContent>
                </v:textbox>
              </v:shape>
            </w:pict>
          </mc:Fallback>
        </mc:AlternateContent>
      </w:r>
      <w:r w:rsidR="00E30CBA" w:rsidRPr="006A2998">
        <w:rPr>
          <w:rFonts w:ascii="Comic Sans MS" w:hAnsi="Comic Sans MS"/>
          <w:b/>
          <w:noProof/>
          <w:color w:val="FF0000"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7483616</wp:posOffset>
                </wp:positionH>
                <wp:positionV relativeFrom="paragraph">
                  <wp:posOffset>577779</wp:posOffset>
                </wp:positionV>
                <wp:extent cx="993423" cy="598311"/>
                <wp:effectExtent l="0" t="0" r="16510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423" cy="5983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998" w:rsidRPr="006A2998" w:rsidRDefault="006A2998" w:rsidP="006A299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A299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Nursery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89.25pt;margin-top:45.5pt;width:78.2pt;height:47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" fillcolor="white [3212]" strokecolor="white [3212]">
                <v:textbox>
                  <w:txbxContent>
                    <w:p w:rsidR="006A2998" w:rsidRPr="006A2998" w:rsidRDefault="006A2998" w:rsidP="006A2998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6A2998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Nursery Zone</w:t>
                      </w:r>
                    </w:p>
                  </w:txbxContent>
                </v:textbox>
              </v:shape>
            </w:pict>
          </mc:Fallback>
        </mc:AlternateContent>
      </w:r>
      <w:r w:rsidR="00511464">
        <w:rPr>
          <w:noProof/>
          <w:lang w:eastAsia="en-GB"/>
        </w:rPr>
        <w:drawing>
          <wp:inline distT="0" distB="0" distL="0" distR="0" wp14:anchorId="7853F2D0" wp14:editId="678E7026">
            <wp:extent cx="8579556" cy="594247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892" t="13986" r="21037" b="10577"/>
                    <a:stretch/>
                  </pic:blipFill>
                  <pic:spPr bwMode="auto">
                    <a:xfrm>
                      <a:off x="0" y="0"/>
                      <a:ext cx="8603998" cy="595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359F" w:rsidRPr="004A359F" w:rsidRDefault="004A359F" w:rsidP="004A359F">
      <w:pPr>
        <w:tabs>
          <w:tab w:val="left" w:pos="1724"/>
        </w:tabs>
        <w:ind w:left="360"/>
        <w:rPr>
          <w:rFonts w:ascii="Comic Sans MS" w:hAnsi="Comic Sans MS"/>
          <w:sz w:val="20"/>
          <w:szCs w:val="20"/>
        </w:rPr>
      </w:pPr>
    </w:p>
    <w:sectPr w:rsidR="004A359F" w:rsidRPr="004A359F" w:rsidSect="00E30CBA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625FD3"/>
    <w:multiLevelType w:val="hybridMultilevel"/>
    <w:tmpl w:val="FCA05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4C515D"/>
    <w:multiLevelType w:val="hybridMultilevel"/>
    <w:tmpl w:val="631A3BB2"/>
    <w:lvl w:ilvl="0" w:tplc="080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464"/>
    <w:rsid w:val="001A06AC"/>
    <w:rsid w:val="00355E05"/>
    <w:rsid w:val="004A359F"/>
    <w:rsid w:val="00511464"/>
    <w:rsid w:val="0052468B"/>
    <w:rsid w:val="00564A26"/>
    <w:rsid w:val="00575973"/>
    <w:rsid w:val="006A2998"/>
    <w:rsid w:val="006B7F6C"/>
    <w:rsid w:val="006F0EFB"/>
    <w:rsid w:val="00833C8D"/>
    <w:rsid w:val="00965916"/>
    <w:rsid w:val="00A7686B"/>
    <w:rsid w:val="00A943C2"/>
    <w:rsid w:val="00B13EFA"/>
    <w:rsid w:val="00CC0E41"/>
    <w:rsid w:val="00DB0992"/>
    <w:rsid w:val="00E30CBA"/>
    <w:rsid w:val="00ED488E"/>
    <w:rsid w:val="00F6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41EC55-54B1-4FFA-AECC-A39B97C5B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E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9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6C496DBD</Template>
  <TotalTime>12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bleyman</dc:creator>
  <cp:keywords/>
  <dc:description/>
  <cp:lastModifiedBy>bleyman</cp:lastModifiedBy>
  <cp:revision>6</cp:revision>
  <cp:lastPrinted>2020-07-13T13:16:00Z</cp:lastPrinted>
  <dcterms:created xsi:type="dcterms:W3CDTF">2020-07-13T13:07:00Z</dcterms:created>
  <dcterms:modified xsi:type="dcterms:W3CDTF">2020-07-13T13:20:00Z</dcterms:modified>
</cp:coreProperties>
</file>